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63DF" w14:textId="77777777" w:rsidR="007C78A6" w:rsidRPr="009C1518" w:rsidRDefault="007C78A6" w:rsidP="007C78A6">
      <w:pPr>
        <w:tabs>
          <w:tab w:val="left" w:pos="3236"/>
          <w:tab w:val="left" w:pos="7058"/>
        </w:tabs>
        <w:spacing w:afterLines="100" w:after="360"/>
        <w:ind w:rightChars="4" w:right="10"/>
        <w:jc w:val="center"/>
        <w:rPr>
          <w:rFonts w:eastAsia="新細明體"/>
          <w:b/>
          <w:bCs/>
          <w:sz w:val="44"/>
        </w:rPr>
      </w:pPr>
      <w:r w:rsidRPr="009C1518">
        <w:rPr>
          <w:rFonts w:eastAsia="新細明體" w:hint="eastAsia"/>
          <w:b/>
          <w:bCs/>
          <w:sz w:val="44"/>
        </w:rPr>
        <w:t>開南大學</w:t>
      </w:r>
      <w:r w:rsidR="0019004A">
        <w:rPr>
          <w:rFonts w:eastAsia="新細明體" w:hint="eastAsia"/>
          <w:b/>
          <w:bCs/>
          <w:sz w:val="44"/>
        </w:rPr>
        <w:t>校</w:t>
      </w:r>
      <w:r w:rsidR="00B02718">
        <w:rPr>
          <w:rFonts w:eastAsia="新細明體" w:hint="eastAsia"/>
          <w:b/>
          <w:bCs/>
          <w:sz w:val="44"/>
        </w:rPr>
        <w:t>務</w:t>
      </w:r>
      <w:r w:rsidR="00DB0E3C">
        <w:rPr>
          <w:rFonts w:eastAsia="新細明體" w:hint="eastAsia"/>
          <w:b/>
          <w:bCs/>
          <w:sz w:val="44"/>
        </w:rPr>
        <w:t>會議</w:t>
      </w:r>
      <w:r w:rsidRPr="009C1518">
        <w:rPr>
          <w:rFonts w:eastAsia="新細明體" w:hint="eastAsia"/>
          <w:b/>
          <w:bCs/>
          <w:sz w:val="44"/>
        </w:rPr>
        <w:t>提案申請表</w:t>
      </w:r>
    </w:p>
    <w:p w14:paraId="7C7B16D5" w14:textId="77777777" w:rsidR="00875A67" w:rsidRPr="009C1518" w:rsidRDefault="002448B0" w:rsidP="009D62FB">
      <w:pPr>
        <w:spacing w:beforeLines="50" w:before="180" w:afterLines="100" w:after="360"/>
        <w:ind w:leftChars="6" w:left="14" w:rightChars="4" w:right="10"/>
        <w:jc w:val="right"/>
        <w:rPr>
          <w:rFonts w:eastAsia="新細明體"/>
        </w:rPr>
      </w:pPr>
      <w:r w:rsidRPr="009C1518">
        <w:rPr>
          <w:rFonts w:eastAsia="新細明體" w:hint="eastAsia"/>
        </w:rPr>
        <w:t>提案</w:t>
      </w:r>
      <w:r w:rsidR="00875A67" w:rsidRPr="009C1518">
        <w:rPr>
          <w:rFonts w:eastAsia="新細明體" w:hint="eastAsia"/>
        </w:rPr>
        <w:t>時間：</w:t>
      </w:r>
      <w:r w:rsidR="00875A67" w:rsidRPr="009C1518">
        <w:rPr>
          <w:rFonts w:eastAsia="新細明體" w:hint="eastAsia"/>
        </w:rPr>
        <w:t>_</w:t>
      </w:r>
      <w:r w:rsidR="00875A67" w:rsidRPr="009C1518">
        <w:rPr>
          <w:rFonts w:eastAsia="新細明體"/>
        </w:rPr>
        <w:t>_</w:t>
      </w:r>
      <w:r w:rsidRPr="009C1518">
        <w:rPr>
          <w:rFonts w:eastAsia="新細明體"/>
        </w:rPr>
        <w:t>__</w:t>
      </w:r>
      <w:r w:rsidR="00875A67" w:rsidRPr="009C1518">
        <w:rPr>
          <w:rFonts w:eastAsia="新細明體"/>
        </w:rPr>
        <w:t>_</w:t>
      </w:r>
      <w:r w:rsidR="00875A67" w:rsidRPr="009C1518">
        <w:rPr>
          <w:rFonts w:eastAsia="新細明體" w:hint="eastAsia"/>
        </w:rPr>
        <w:t>年</w:t>
      </w:r>
      <w:r w:rsidR="00875A67" w:rsidRPr="009C1518">
        <w:rPr>
          <w:rFonts w:eastAsia="新細明體"/>
        </w:rPr>
        <w:t>__</w:t>
      </w:r>
      <w:r w:rsidRPr="009C1518">
        <w:rPr>
          <w:rFonts w:eastAsia="新細明體"/>
        </w:rPr>
        <w:t>__</w:t>
      </w:r>
      <w:r w:rsidR="00875A67" w:rsidRPr="009C1518">
        <w:rPr>
          <w:rFonts w:eastAsia="新細明體"/>
        </w:rPr>
        <w:t>__</w:t>
      </w:r>
      <w:r w:rsidR="00875A67" w:rsidRPr="009C1518">
        <w:rPr>
          <w:rFonts w:eastAsia="新細明體" w:hint="eastAsia"/>
        </w:rPr>
        <w:t>月</w:t>
      </w:r>
      <w:r w:rsidR="00875A67" w:rsidRPr="009C1518">
        <w:rPr>
          <w:rFonts w:eastAsia="新細明體"/>
        </w:rPr>
        <w:t>_____</w:t>
      </w:r>
      <w:r w:rsidR="00875A67" w:rsidRPr="009C1518">
        <w:rPr>
          <w:rFonts w:eastAsia="新細明體" w:hint="eastAsia"/>
        </w:rPr>
        <w:t>日</w:t>
      </w:r>
    </w:p>
    <w:p w14:paraId="1927EBC2" w14:textId="77777777" w:rsidR="002448B0" w:rsidRPr="009C1518" w:rsidRDefault="002448B0" w:rsidP="00721315">
      <w:pPr>
        <w:ind w:leftChars="6" w:left="14" w:rightChars="4" w:right="10"/>
        <w:jc w:val="right"/>
        <w:rPr>
          <w:rFonts w:eastAsia="新細明體"/>
        </w:rPr>
      </w:pPr>
    </w:p>
    <w:p w14:paraId="2B8C270D" w14:textId="77777777" w:rsidR="00875A67" w:rsidRPr="005C30D9" w:rsidRDefault="00875A67" w:rsidP="002448B0">
      <w:pPr>
        <w:snapToGrid w:val="0"/>
        <w:ind w:left="991" w:hangingChars="413" w:hanging="991"/>
        <w:jc w:val="both"/>
        <w:outlineLvl w:val="1"/>
        <w:rPr>
          <w:rFonts w:eastAsia="新細明體"/>
          <w:lang w:val="x-none"/>
        </w:rPr>
      </w:pPr>
      <w:bookmarkStart w:id="0" w:name="_Toc225930131"/>
      <w:r w:rsidRPr="005C30D9">
        <w:rPr>
          <w:rFonts w:eastAsia="新細明體" w:hint="eastAsia"/>
          <w:lang w:val="x-none"/>
        </w:rPr>
        <w:t>案</w:t>
      </w:r>
      <w:r w:rsidRPr="005C30D9">
        <w:rPr>
          <w:rFonts w:eastAsia="新細明體" w:cs="標楷體"/>
          <w:kern w:val="0"/>
        </w:rPr>
        <w:t xml:space="preserve">　</w:t>
      </w:r>
      <w:r w:rsidRPr="005C30D9">
        <w:rPr>
          <w:rFonts w:eastAsia="新細明體" w:hint="eastAsia"/>
          <w:lang w:val="x-none"/>
        </w:rPr>
        <w:t>由：</w:t>
      </w:r>
      <w:bookmarkEnd w:id="0"/>
    </w:p>
    <w:p w14:paraId="3AC2F2B1" w14:textId="77777777" w:rsidR="00875A67" w:rsidRPr="005C30D9" w:rsidRDefault="00875A67" w:rsidP="002448B0">
      <w:pPr>
        <w:snapToGrid w:val="0"/>
        <w:ind w:left="991" w:hangingChars="413" w:hanging="991"/>
        <w:jc w:val="both"/>
        <w:rPr>
          <w:rFonts w:eastAsia="新細明體" w:cs="標楷體"/>
          <w:kern w:val="0"/>
        </w:rPr>
      </w:pPr>
      <w:r w:rsidRPr="005C30D9">
        <w:rPr>
          <w:rFonts w:eastAsia="新細明體" w:cs="標楷體"/>
          <w:kern w:val="0"/>
        </w:rPr>
        <w:t>說　明：</w:t>
      </w:r>
    </w:p>
    <w:p w14:paraId="63E54963" w14:textId="77777777" w:rsidR="00875A67" w:rsidRPr="005C30D9" w:rsidRDefault="00875A67" w:rsidP="002448B0">
      <w:pPr>
        <w:widowControl/>
        <w:ind w:leftChars="200" w:left="960" w:hangingChars="200" w:hanging="480"/>
        <w:jc w:val="both"/>
        <w:rPr>
          <w:rFonts w:eastAsia="新細明體"/>
        </w:rPr>
      </w:pPr>
      <w:r w:rsidRPr="005C30D9">
        <w:rPr>
          <w:rFonts w:eastAsia="新細明體" w:hint="eastAsia"/>
        </w:rPr>
        <w:t>一、</w:t>
      </w:r>
    </w:p>
    <w:p w14:paraId="6E3D5A0A" w14:textId="77777777" w:rsidR="00875A67" w:rsidRPr="005C30D9" w:rsidRDefault="00875A67" w:rsidP="002448B0">
      <w:pPr>
        <w:widowControl/>
        <w:ind w:leftChars="200" w:left="960" w:hangingChars="200" w:hanging="480"/>
        <w:jc w:val="both"/>
        <w:rPr>
          <w:rFonts w:eastAsia="新細明體"/>
        </w:rPr>
      </w:pPr>
      <w:r w:rsidRPr="005C30D9">
        <w:rPr>
          <w:rFonts w:eastAsia="新細明體" w:hint="eastAsia"/>
        </w:rPr>
        <w:t>二、</w:t>
      </w:r>
    </w:p>
    <w:p w14:paraId="42B4343C" w14:textId="77777777" w:rsidR="00651A09" w:rsidRDefault="00651A09" w:rsidP="00651A09">
      <w:pPr>
        <w:widowControl/>
        <w:ind w:leftChars="300" w:left="1200" w:hangingChars="200" w:hanging="480"/>
        <w:jc w:val="both"/>
        <w:rPr>
          <w:rFonts w:eastAsia="新細明體"/>
        </w:rPr>
      </w:pPr>
      <w:r>
        <w:rPr>
          <w:rFonts w:eastAsia="新細明體"/>
        </w:rPr>
        <w:t>(</w:t>
      </w:r>
      <w:proofErr w:type="gramStart"/>
      <w:r>
        <w:rPr>
          <w:rFonts w:eastAsia="新細明體" w:hint="eastAsia"/>
        </w:rPr>
        <w:t>一</w:t>
      </w:r>
      <w:proofErr w:type="gramEnd"/>
      <w:r>
        <w:rPr>
          <w:rFonts w:eastAsia="新細明體"/>
        </w:rPr>
        <w:t xml:space="preserve">) </w:t>
      </w:r>
    </w:p>
    <w:p w14:paraId="1644AC5A" w14:textId="77777777" w:rsidR="00651A09" w:rsidRDefault="00651A09" w:rsidP="00651A09">
      <w:pPr>
        <w:widowControl/>
        <w:ind w:leftChars="300" w:left="1200" w:hangingChars="200" w:hanging="480"/>
        <w:jc w:val="both"/>
        <w:rPr>
          <w:rFonts w:eastAsia="新細明體"/>
        </w:rPr>
      </w:pPr>
      <w:r>
        <w:rPr>
          <w:rFonts w:eastAsia="新細明體"/>
        </w:rPr>
        <w:t>(</w:t>
      </w:r>
      <w:r>
        <w:rPr>
          <w:rFonts w:eastAsia="新細明體" w:hint="eastAsia"/>
        </w:rPr>
        <w:t>二</w:t>
      </w:r>
      <w:r>
        <w:rPr>
          <w:rFonts w:eastAsia="新細明體"/>
        </w:rPr>
        <w:t xml:space="preserve">) </w:t>
      </w:r>
    </w:p>
    <w:p w14:paraId="6394C844" w14:textId="77777777" w:rsidR="00651A09" w:rsidRDefault="00651A09" w:rsidP="00651A09">
      <w:pPr>
        <w:widowControl/>
        <w:ind w:leftChars="400" w:left="1440" w:hangingChars="200" w:hanging="480"/>
        <w:jc w:val="both"/>
        <w:rPr>
          <w:rFonts w:eastAsia="新細明體"/>
        </w:rPr>
      </w:pPr>
      <w:r>
        <w:rPr>
          <w:rFonts w:eastAsia="新細明體" w:hint="eastAsia"/>
        </w:rPr>
        <w:t>１、</w:t>
      </w:r>
    </w:p>
    <w:p w14:paraId="5DD3D528" w14:textId="77777777" w:rsidR="00651A09" w:rsidRDefault="00651A09" w:rsidP="00651A09">
      <w:pPr>
        <w:widowControl/>
        <w:ind w:leftChars="400" w:left="1440" w:hangingChars="200" w:hanging="480"/>
        <w:jc w:val="both"/>
        <w:rPr>
          <w:rFonts w:eastAsia="新細明體"/>
        </w:rPr>
      </w:pPr>
      <w:r>
        <w:rPr>
          <w:rFonts w:eastAsia="新細明體" w:hint="eastAsia"/>
        </w:rPr>
        <w:t>２、</w:t>
      </w:r>
    </w:p>
    <w:p w14:paraId="22A5546C" w14:textId="77777777" w:rsidR="00651A09" w:rsidRDefault="00651A09" w:rsidP="00651A09">
      <w:pPr>
        <w:widowControl/>
        <w:ind w:leftChars="500" w:left="1680" w:hangingChars="200" w:hanging="480"/>
        <w:jc w:val="both"/>
        <w:rPr>
          <w:rFonts w:eastAsia="新細明體"/>
        </w:rPr>
      </w:pPr>
      <w:r>
        <w:rPr>
          <w:rFonts w:eastAsia="新細明體"/>
        </w:rPr>
        <w:t>(</w:t>
      </w:r>
      <w:r>
        <w:rPr>
          <w:rFonts w:eastAsia="新細明體" w:hint="eastAsia"/>
        </w:rPr>
        <w:t>１</w:t>
      </w:r>
      <w:r>
        <w:rPr>
          <w:rFonts w:eastAsia="新細明體"/>
        </w:rPr>
        <w:t>)</w:t>
      </w:r>
    </w:p>
    <w:p w14:paraId="3BA4747F" w14:textId="77777777" w:rsidR="00651A09" w:rsidRDefault="00651A09" w:rsidP="00651A09">
      <w:pPr>
        <w:widowControl/>
        <w:ind w:leftChars="500" w:left="1680" w:hangingChars="200" w:hanging="480"/>
        <w:jc w:val="both"/>
        <w:rPr>
          <w:rFonts w:eastAsia="新細明體"/>
        </w:rPr>
      </w:pPr>
      <w:r>
        <w:rPr>
          <w:rFonts w:eastAsia="新細明體"/>
        </w:rPr>
        <w:t>(</w:t>
      </w:r>
      <w:r>
        <w:rPr>
          <w:rFonts w:eastAsia="新細明體" w:hint="eastAsia"/>
        </w:rPr>
        <w:t>２</w:t>
      </w:r>
      <w:r>
        <w:rPr>
          <w:rFonts w:eastAsia="新細明體"/>
        </w:rPr>
        <w:t>)</w:t>
      </w:r>
    </w:p>
    <w:p w14:paraId="2F160DFF" w14:textId="77777777" w:rsidR="00875A67" w:rsidRPr="005C30D9" w:rsidRDefault="00875A67" w:rsidP="002448B0">
      <w:pPr>
        <w:widowControl/>
        <w:ind w:leftChars="200" w:left="960" w:hangingChars="200" w:hanging="480"/>
        <w:jc w:val="both"/>
        <w:rPr>
          <w:rFonts w:eastAsia="新細明體"/>
        </w:rPr>
      </w:pPr>
      <w:r w:rsidRPr="005C30D9">
        <w:rPr>
          <w:rFonts w:eastAsia="新細明體" w:hint="eastAsia"/>
        </w:rPr>
        <w:t>三、</w:t>
      </w:r>
    </w:p>
    <w:p w14:paraId="7C23ABA7" w14:textId="77777777" w:rsidR="00875A67" w:rsidRPr="005C30D9" w:rsidRDefault="00875A67" w:rsidP="002448B0">
      <w:pPr>
        <w:widowControl/>
        <w:ind w:leftChars="200" w:left="960" w:hangingChars="200" w:hanging="480"/>
        <w:jc w:val="both"/>
        <w:rPr>
          <w:rFonts w:eastAsia="新細明體"/>
        </w:rPr>
      </w:pPr>
      <w:r w:rsidRPr="005C30D9">
        <w:rPr>
          <w:rFonts w:eastAsia="新細明體" w:hint="eastAsia"/>
        </w:rPr>
        <w:t>四、</w:t>
      </w:r>
    </w:p>
    <w:p w14:paraId="7F7D1276" w14:textId="77777777" w:rsidR="00365062" w:rsidRDefault="00365062">
      <w:pPr>
        <w:widowControl/>
        <w:rPr>
          <w:rFonts w:eastAsia="新細明體"/>
        </w:rPr>
      </w:pPr>
    </w:p>
    <w:p w14:paraId="7C3A2F2D" w14:textId="77777777" w:rsidR="00365062" w:rsidRDefault="00365062">
      <w:pPr>
        <w:widowControl/>
        <w:rPr>
          <w:rFonts w:eastAsia="新細明體"/>
        </w:rPr>
      </w:pPr>
    </w:p>
    <w:p w14:paraId="5F30CA5B" w14:textId="77777777" w:rsidR="00365062" w:rsidRDefault="00365062">
      <w:pPr>
        <w:widowControl/>
        <w:rPr>
          <w:rFonts w:eastAsia="新細明體"/>
        </w:rPr>
        <w:sectPr w:rsidR="00365062" w:rsidSect="002B5131">
          <w:footerReference w:type="default" r:id="rId8"/>
          <w:pgSz w:w="11906" w:h="16838" w:code="9"/>
          <w:pgMar w:top="1701" w:right="1701" w:bottom="1701" w:left="1701" w:header="851" w:footer="992" w:gutter="0"/>
          <w:cols w:space="425"/>
          <w:docGrid w:type="lines" w:linePitch="360"/>
        </w:sectPr>
      </w:pPr>
    </w:p>
    <w:p w14:paraId="6DCFEC62" w14:textId="77777777" w:rsidR="00605B56" w:rsidRPr="009C1518" w:rsidRDefault="00605B56" w:rsidP="0046741D">
      <w:pPr>
        <w:rPr>
          <w:rFonts w:eastAsia="新細明體"/>
        </w:rPr>
      </w:pPr>
    </w:p>
    <w:sectPr w:rsidR="00605B56" w:rsidRPr="009C1518" w:rsidSect="002B5131">
      <w:footerReference w:type="default" r:id="rId9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43C60" w14:textId="77777777" w:rsidR="00022D92" w:rsidRDefault="00022D92" w:rsidP="00CD6457">
      <w:r>
        <w:separator/>
      </w:r>
    </w:p>
  </w:endnote>
  <w:endnote w:type="continuationSeparator" w:id="0">
    <w:p w14:paraId="29E23F0B" w14:textId="77777777" w:rsidR="00022D92" w:rsidRDefault="00022D92" w:rsidP="00CD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533"/>
      <w:gridCol w:w="1740"/>
      <w:gridCol w:w="1740"/>
      <w:gridCol w:w="1740"/>
      <w:gridCol w:w="1741"/>
    </w:tblGrid>
    <w:tr w:rsidR="00365062" w:rsidRPr="009C1518" w14:paraId="03548F7F" w14:textId="77777777" w:rsidTr="00422B30">
      <w:trPr>
        <w:cantSplit/>
        <w:trHeight w:val="576"/>
      </w:trPr>
      <w:tc>
        <w:tcPr>
          <w:tcW w:w="902" w:type="pct"/>
          <w:vAlign w:val="center"/>
        </w:tcPr>
        <w:p w14:paraId="7F793291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jc w:val="distribute"/>
            <w:rPr>
              <w:rFonts w:eastAsia="新細明體"/>
              <w:sz w:val="30"/>
            </w:rPr>
          </w:pPr>
          <w:r w:rsidRPr="009C1518">
            <w:rPr>
              <w:rFonts w:eastAsia="新細明體" w:hint="eastAsia"/>
              <w:sz w:val="30"/>
            </w:rPr>
            <w:t>承辦人</w:t>
          </w:r>
        </w:p>
      </w:tc>
      <w:tc>
        <w:tcPr>
          <w:tcW w:w="1024" w:type="pct"/>
          <w:vAlign w:val="center"/>
        </w:tcPr>
        <w:p w14:paraId="6795D032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rPr>
              <w:rFonts w:eastAsia="新細明體"/>
              <w:sz w:val="30"/>
            </w:rPr>
          </w:pPr>
          <w:r w:rsidRPr="009C1518">
            <w:rPr>
              <w:rFonts w:eastAsia="新細明體" w:hint="eastAsia"/>
              <w:sz w:val="30"/>
            </w:rPr>
            <w:t>單位主管</w:t>
          </w:r>
        </w:p>
      </w:tc>
      <w:tc>
        <w:tcPr>
          <w:tcW w:w="1024" w:type="pct"/>
          <w:vAlign w:val="center"/>
        </w:tcPr>
        <w:p w14:paraId="7961012D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jc w:val="center"/>
            <w:rPr>
              <w:rFonts w:eastAsia="新細明體"/>
              <w:sz w:val="30"/>
            </w:rPr>
          </w:pPr>
          <w:r w:rsidRPr="009C1518">
            <w:rPr>
              <w:rFonts w:eastAsia="新細明體" w:hint="eastAsia"/>
              <w:sz w:val="30"/>
            </w:rPr>
            <w:t>主任秘書</w:t>
          </w:r>
        </w:p>
      </w:tc>
      <w:tc>
        <w:tcPr>
          <w:tcW w:w="1024" w:type="pct"/>
          <w:vAlign w:val="center"/>
        </w:tcPr>
        <w:p w14:paraId="19771496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jc w:val="center"/>
            <w:rPr>
              <w:rFonts w:eastAsia="新細明體"/>
              <w:sz w:val="30"/>
            </w:rPr>
          </w:pPr>
          <w:r w:rsidRPr="009C1518">
            <w:rPr>
              <w:rFonts w:eastAsia="新細明體" w:hint="eastAsia"/>
              <w:sz w:val="30"/>
            </w:rPr>
            <w:t>副校長</w:t>
          </w:r>
        </w:p>
      </w:tc>
      <w:tc>
        <w:tcPr>
          <w:tcW w:w="1025" w:type="pct"/>
          <w:vAlign w:val="center"/>
        </w:tcPr>
        <w:p w14:paraId="085D6E13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jc w:val="distribute"/>
            <w:rPr>
              <w:rFonts w:eastAsia="新細明體"/>
              <w:sz w:val="30"/>
            </w:rPr>
          </w:pPr>
          <w:r w:rsidRPr="009C1518">
            <w:rPr>
              <w:rFonts w:eastAsia="新細明體" w:hint="eastAsia"/>
              <w:sz w:val="30"/>
            </w:rPr>
            <w:t>校長</w:t>
          </w:r>
        </w:p>
      </w:tc>
    </w:tr>
    <w:tr w:rsidR="00365062" w:rsidRPr="009C1518" w14:paraId="491B1CFF" w14:textId="77777777" w:rsidTr="00422B30">
      <w:trPr>
        <w:cantSplit/>
        <w:trHeight w:val="1387"/>
      </w:trPr>
      <w:tc>
        <w:tcPr>
          <w:tcW w:w="902" w:type="pct"/>
          <w:vAlign w:val="center"/>
        </w:tcPr>
        <w:p w14:paraId="5E119E47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jc w:val="distribute"/>
            <w:rPr>
              <w:rFonts w:eastAsia="新細明體"/>
              <w:sz w:val="30"/>
            </w:rPr>
          </w:pPr>
        </w:p>
      </w:tc>
      <w:tc>
        <w:tcPr>
          <w:tcW w:w="1024" w:type="pct"/>
          <w:vAlign w:val="center"/>
        </w:tcPr>
        <w:p w14:paraId="64F1EAE7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jc w:val="distribute"/>
            <w:rPr>
              <w:rFonts w:eastAsia="新細明體"/>
              <w:sz w:val="30"/>
            </w:rPr>
          </w:pPr>
        </w:p>
      </w:tc>
      <w:tc>
        <w:tcPr>
          <w:tcW w:w="1024" w:type="pct"/>
          <w:vAlign w:val="center"/>
        </w:tcPr>
        <w:p w14:paraId="2FCD79FC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jc w:val="distribute"/>
            <w:rPr>
              <w:rFonts w:eastAsia="新細明體"/>
              <w:sz w:val="30"/>
            </w:rPr>
          </w:pPr>
        </w:p>
      </w:tc>
      <w:tc>
        <w:tcPr>
          <w:tcW w:w="1024" w:type="pct"/>
          <w:vAlign w:val="center"/>
        </w:tcPr>
        <w:p w14:paraId="78CD78C2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jc w:val="distribute"/>
            <w:rPr>
              <w:rFonts w:eastAsia="新細明體"/>
              <w:sz w:val="30"/>
            </w:rPr>
          </w:pPr>
        </w:p>
      </w:tc>
      <w:tc>
        <w:tcPr>
          <w:tcW w:w="1025" w:type="pct"/>
          <w:vAlign w:val="center"/>
        </w:tcPr>
        <w:p w14:paraId="7D9E9DDD" w14:textId="77777777" w:rsidR="00365062" w:rsidRPr="009C1518" w:rsidRDefault="00365062" w:rsidP="00365062">
          <w:pPr>
            <w:tabs>
              <w:tab w:val="left" w:pos="1420"/>
            </w:tabs>
            <w:snapToGrid w:val="0"/>
            <w:ind w:leftChars="41" w:left="98" w:rightChars="105" w:right="252"/>
            <w:jc w:val="distribute"/>
            <w:rPr>
              <w:rFonts w:eastAsia="新細明體"/>
              <w:sz w:val="30"/>
            </w:rPr>
          </w:pPr>
        </w:p>
      </w:tc>
    </w:tr>
  </w:tbl>
  <w:p w14:paraId="30344A44" w14:textId="77777777" w:rsidR="00365062" w:rsidRPr="00C3256B" w:rsidRDefault="00422B30">
    <w:pPr>
      <w:pStyle w:val="a6"/>
      <w:rPr>
        <w:rFonts w:ascii="新細明體" w:eastAsia="新細明體" w:hAnsi="新細明體"/>
      </w:rPr>
    </w:pPr>
    <w:r w:rsidRPr="00C3256B">
      <w:rPr>
        <w:rFonts w:ascii="新細明體" w:eastAsia="新細明體" w:hAnsi="新細明體" w:hint="eastAsia"/>
      </w:rPr>
      <w:t>※草案逐條說明、修正條文對照表及草案全文、修正全文請勿放在此頁。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368D" w14:textId="77777777" w:rsidR="00365062" w:rsidRDefault="003650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D83C" w14:textId="77777777" w:rsidR="00022D92" w:rsidRDefault="00022D92" w:rsidP="00CD6457">
      <w:r>
        <w:separator/>
      </w:r>
    </w:p>
  </w:footnote>
  <w:footnote w:type="continuationSeparator" w:id="0">
    <w:p w14:paraId="2EADFE7E" w14:textId="77777777" w:rsidR="00022D92" w:rsidRDefault="00022D92" w:rsidP="00CD6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B66C7"/>
    <w:multiLevelType w:val="hybridMultilevel"/>
    <w:tmpl w:val="404AC004"/>
    <w:lvl w:ilvl="0" w:tplc="C36A6FBE">
      <w:start w:val="1"/>
      <w:numFmt w:val="taiwaneseCountingThousand"/>
      <w:suff w:val="nothing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 w:tentative="1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1" w15:restartNumberingAfterBreak="0">
    <w:nsid w:val="28B03005"/>
    <w:multiLevelType w:val="hybridMultilevel"/>
    <w:tmpl w:val="A6BC001A"/>
    <w:lvl w:ilvl="0" w:tplc="5BD8FCCC">
      <w:start w:val="1"/>
      <w:numFmt w:val="taiwaneseCountingThousand"/>
      <w:lvlText w:val="%1、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333B1DFF"/>
    <w:multiLevelType w:val="hybridMultilevel"/>
    <w:tmpl w:val="BEAA0022"/>
    <w:lvl w:ilvl="0" w:tplc="84B201EC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2CA881AA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D107A7"/>
    <w:multiLevelType w:val="hybridMultilevel"/>
    <w:tmpl w:val="B18AA406"/>
    <w:lvl w:ilvl="0" w:tplc="16FC13F2">
      <w:start w:val="1"/>
      <w:numFmt w:val="taiwaneseCountingThousand"/>
      <w:suff w:val="nothing"/>
      <w:lvlText w:val="%1、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6F5B4AE1"/>
    <w:multiLevelType w:val="hybridMultilevel"/>
    <w:tmpl w:val="6676486A"/>
    <w:lvl w:ilvl="0" w:tplc="C9067B08">
      <w:start w:val="1"/>
      <w:numFmt w:val="taiwaneseCountingThousand"/>
      <w:suff w:val="nothing"/>
      <w:lvlText w:val="第%1條"/>
      <w:lvlJc w:val="left"/>
      <w:pPr>
        <w:ind w:left="480" w:hanging="480"/>
      </w:pPr>
      <w:rPr>
        <w:rFonts w:ascii="新細明體" w:eastAsia="新細明體" w:hAnsi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CD"/>
    <w:rsid w:val="00022D92"/>
    <w:rsid w:val="0004615C"/>
    <w:rsid w:val="000723B0"/>
    <w:rsid w:val="000A2FC7"/>
    <w:rsid w:val="000A6036"/>
    <w:rsid w:val="000F233F"/>
    <w:rsid w:val="0011070C"/>
    <w:rsid w:val="00117DA3"/>
    <w:rsid w:val="001535CF"/>
    <w:rsid w:val="00171B10"/>
    <w:rsid w:val="0019004A"/>
    <w:rsid w:val="001E1C30"/>
    <w:rsid w:val="001F5A91"/>
    <w:rsid w:val="002448B0"/>
    <w:rsid w:val="0027428D"/>
    <w:rsid w:val="00280FBF"/>
    <w:rsid w:val="002B5131"/>
    <w:rsid w:val="002D2DF1"/>
    <w:rsid w:val="00330A9D"/>
    <w:rsid w:val="00360E5F"/>
    <w:rsid w:val="00365062"/>
    <w:rsid w:val="003A1D79"/>
    <w:rsid w:val="003B18CD"/>
    <w:rsid w:val="003C6BB1"/>
    <w:rsid w:val="003C7E1F"/>
    <w:rsid w:val="00422B30"/>
    <w:rsid w:val="0043758A"/>
    <w:rsid w:val="0046741D"/>
    <w:rsid w:val="00492798"/>
    <w:rsid w:val="004E126D"/>
    <w:rsid w:val="004F4E5B"/>
    <w:rsid w:val="005529AD"/>
    <w:rsid w:val="005B3401"/>
    <w:rsid w:val="005C30D9"/>
    <w:rsid w:val="00605B56"/>
    <w:rsid w:val="00621136"/>
    <w:rsid w:val="006223E5"/>
    <w:rsid w:val="00651A09"/>
    <w:rsid w:val="00680DF9"/>
    <w:rsid w:val="00691410"/>
    <w:rsid w:val="006D153C"/>
    <w:rsid w:val="006D5A7B"/>
    <w:rsid w:val="00721315"/>
    <w:rsid w:val="007756B9"/>
    <w:rsid w:val="007A4EC8"/>
    <w:rsid w:val="007A649D"/>
    <w:rsid w:val="007C78A6"/>
    <w:rsid w:val="00834B1F"/>
    <w:rsid w:val="0084342A"/>
    <w:rsid w:val="00875A67"/>
    <w:rsid w:val="008E6C45"/>
    <w:rsid w:val="0090415A"/>
    <w:rsid w:val="009519CD"/>
    <w:rsid w:val="0095726A"/>
    <w:rsid w:val="00964D88"/>
    <w:rsid w:val="009718AD"/>
    <w:rsid w:val="009750BC"/>
    <w:rsid w:val="00976776"/>
    <w:rsid w:val="009871F4"/>
    <w:rsid w:val="00991FC2"/>
    <w:rsid w:val="00997297"/>
    <w:rsid w:val="009C1518"/>
    <w:rsid w:val="009D62FB"/>
    <w:rsid w:val="00A1357F"/>
    <w:rsid w:val="00A13C23"/>
    <w:rsid w:val="00AA1F7B"/>
    <w:rsid w:val="00AC150C"/>
    <w:rsid w:val="00AC4395"/>
    <w:rsid w:val="00B02718"/>
    <w:rsid w:val="00B65AD1"/>
    <w:rsid w:val="00B94EC0"/>
    <w:rsid w:val="00B954A5"/>
    <w:rsid w:val="00BA25DB"/>
    <w:rsid w:val="00BD0866"/>
    <w:rsid w:val="00BD1CA5"/>
    <w:rsid w:val="00C3256B"/>
    <w:rsid w:val="00C56CBC"/>
    <w:rsid w:val="00CB746B"/>
    <w:rsid w:val="00CD1750"/>
    <w:rsid w:val="00CD6457"/>
    <w:rsid w:val="00CE1159"/>
    <w:rsid w:val="00CF015F"/>
    <w:rsid w:val="00CF4F80"/>
    <w:rsid w:val="00D20C69"/>
    <w:rsid w:val="00D46315"/>
    <w:rsid w:val="00D4667C"/>
    <w:rsid w:val="00D7643C"/>
    <w:rsid w:val="00D85655"/>
    <w:rsid w:val="00DA6B08"/>
    <w:rsid w:val="00DB0E3C"/>
    <w:rsid w:val="00DC5369"/>
    <w:rsid w:val="00E1146B"/>
    <w:rsid w:val="00E13591"/>
    <w:rsid w:val="00E3341F"/>
    <w:rsid w:val="00E35B82"/>
    <w:rsid w:val="00F560B8"/>
    <w:rsid w:val="00F64803"/>
    <w:rsid w:val="00F73E19"/>
    <w:rsid w:val="00FB4280"/>
    <w:rsid w:val="00F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CE48F0"/>
  <w15:chartTrackingRefBased/>
  <w15:docId w15:val="{1CC5A03F-AE82-4619-B380-1036321D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5B56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18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D6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D6457"/>
    <w:rPr>
      <w:rFonts w:eastAsia="標楷體"/>
      <w:kern w:val="2"/>
    </w:rPr>
  </w:style>
  <w:style w:type="paragraph" w:styleId="a6">
    <w:name w:val="footer"/>
    <w:basedOn w:val="a"/>
    <w:link w:val="a7"/>
    <w:rsid w:val="00CD6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D6457"/>
    <w:rPr>
      <w:rFonts w:eastAsia="標楷體"/>
      <w:kern w:val="2"/>
    </w:rPr>
  </w:style>
  <w:style w:type="paragraph" w:styleId="a8">
    <w:name w:val="List Paragraph"/>
    <w:aliases w:val="標1,卑南壹"/>
    <w:basedOn w:val="a"/>
    <w:link w:val="a9"/>
    <w:uiPriority w:val="34"/>
    <w:qFormat/>
    <w:rsid w:val="005529AD"/>
    <w:pPr>
      <w:ind w:left="720"/>
      <w:contextualSpacing/>
      <w:jc w:val="both"/>
    </w:pPr>
    <w:rPr>
      <w:rFonts w:eastAsia="新細明體"/>
    </w:rPr>
  </w:style>
  <w:style w:type="character" w:customStyle="1" w:styleId="a9">
    <w:name w:val="清單段落 字元"/>
    <w:aliases w:val="標1 字元,卑南壹 字元"/>
    <w:link w:val="a8"/>
    <w:uiPriority w:val="34"/>
    <w:locked/>
    <w:rsid w:val="005529AD"/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13591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3591"/>
    <w:pPr>
      <w:autoSpaceDE w:val="0"/>
      <w:autoSpaceDN w:val="0"/>
      <w:spacing w:line="328" w:lineRule="exact"/>
      <w:ind w:left="27"/>
    </w:pPr>
    <w:rPr>
      <w:rFonts w:ascii="標楷體" w:hAnsi="標楷體" w:cs="標楷體"/>
      <w:kern w:val="0"/>
      <w:sz w:val="22"/>
      <w:szCs w:val="22"/>
    </w:rPr>
  </w:style>
  <w:style w:type="character" w:styleId="aa">
    <w:name w:val="Hyperlink"/>
    <w:rsid w:val="00721315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721315"/>
    <w:rPr>
      <w:color w:val="605E5C"/>
      <w:shd w:val="clear" w:color="auto" w:fill="E1DFDD"/>
    </w:rPr>
  </w:style>
  <w:style w:type="character" w:styleId="ac">
    <w:name w:val="Placeholder Text"/>
    <w:uiPriority w:val="99"/>
    <w:semiHidden/>
    <w:rsid w:val="000F23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491;&#20154;&#36039;&#26009;&#22846;\Downloads\&#26657;&#21209;&#26371;&#35696;&#25552;&#26696;&#30003;&#35531;&#34920;115.05(&#31354;&#30333;&#34920;&#21934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E9741-5A24-4DD3-AF49-7F1AE151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校務會議提案申請表115.05(空白表單).dot</Template>
  <TotalTime>2</TotalTime>
  <Pages>2</Pages>
  <Words>13</Words>
  <Characters>77</Characters>
  <Application>Microsoft Office Word</Application>
  <DocSecurity>0</DocSecurity>
  <Lines>1</Lines>
  <Paragraphs>1</Paragraphs>
  <ScaleCrop>false</ScaleCrop>
  <Company>KNU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開南大學校務會議提案申請表</dc:title>
  <dc:subject/>
  <dc:creator>Recruit</dc:creator>
  <cp:keywords/>
  <cp:lastModifiedBy>郭珮嘉</cp:lastModifiedBy>
  <cp:revision>2</cp:revision>
  <cp:lastPrinted>2026-04-24T01:47:00Z</cp:lastPrinted>
  <dcterms:created xsi:type="dcterms:W3CDTF">2026-06-09T03:32:00Z</dcterms:created>
  <dcterms:modified xsi:type="dcterms:W3CDTF">2026-06-09T03:34:00Z</dcterms:modified>
</cp:coreProperties>
</file>